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F30" w:rsidRDefault="005B6F30">
      <w:pPr>
        <w:spacing w:line="360" w:lineRule="auto"/>
        <w:jc w:val="center"/>
        <w:rPr>
          <w:rFonts w:eastAsia="標楷體" w:hint="eastAsia"/>
          <w:sz w:val="8"/>
        </w:rPr>
      </w:pPr>
    </w:p>
    <w:p w:rsidR="005B6F30" w:rsidRPr="00425A43" w:rsidRDefault="005B6F30" w:rsidP="001E1417">
      <w:pPr>
        <w:spacing w:line="240" w:lineRule="auto"/>
        <w:jc w:val="center"/>
        <w:rPr>
          <w:rFonts w:ascii="標楷體" w:eastAsia="標楷體" w:hint="eastAsia"/>
          <w:b/>
          <w:sz w:val="32"/>
        </w:rPr>
      </w:pPr>
      <w:r w:rsidRPr="00EC512B">
        <w:rPr>
          <w:rFonts w:eastAsia="標楷體" w:hint="eastAsia"/>
          <w:b/>
          <w:sz w:val="36"/>
        </w:rPr>
        <w:t>教育學系</w:t>
      </w:r>
      <w:r w:rsidR="001E1417" w:rsidRPr="00EC512B">
        <w:rPr>
          <w:rFonts w:eastAsia="標楷體" w:hint="eastAsia"/>
          <w:b/>
          <w:sz w:val="36"/>
        </w:rPr>
        <w:t>研究生</w:t>
      </w:r>
      <w:r w:rsidR="00B31748" w:rsidRPr="00EC512B">
        <w:rPr>
          <w:rFonts w:ascii="標楷體" w:eastAsia="標楷體" w:hint="eastAsia"/>
          <w:b/>
          <w:sz w:val="36"/>
        </w:rPr>
        <w:t xml:space="preserve"> 研究</w:t>
      </w:r>
      <w:bookmarkStart w:id="0" w:name="_GoBack"/>
      <w:r w:rsidR="00B31748" w:rsidRPr="00EC512B">
        <w:rPr>
          <w:rFonts w:ascii="標楷體" w:eastAsia="標楷體" w:hint="eastAsia"/>
          <w:b/>
          <w:sz w:val="36"/>
        </w:rPr>
        <w:t>計畫</w:t>
      </w:r>
      <w:r w:rsidR="00F677DE" w:rsidRPr="00EC512B">
        <w:rPr>
          <w:rFonts w:ascii="標楷體" w:eastAsia="標楷體" w:hint="eastAsia"/>
          <w:b/>
          <w:sz w:val="36"/>
        </w:rPr>
        <w:t>口</w:t>
      </w:r>
      <w:r w:rsidRPr="00EC512B">
        <w:rPr>
          <w:rFonts w:ascii="標楷體" w:eastAsia="標楷體" w:hint="eastAsia"/>
          <w:b/>
          <w:sz w:val="36"/>
        </w:rPr>
        <w:t>試評鑑表</w:t>
      </w:r>
      <w:bookmarkEnd w:id="0"/>
    </w:p>
    <w:p w:rsidR="001E1417" w:rsidRDefault="001E1417" w:rsidP="001E1417">
      <w:pPr>
        <w:spacing w:line="240" w:lineRule="auto"/>
        <w:jc w:val="center"/>
        <w:rPr>
          <w:rFonts w:eastAsia="標楷體" w:hint="eastAsia"/>
          <w:b/>
          <w:color w:val="FF0000"/>
          <w:sz w:val="28"/>
          <w:szCs w:val="28"/>
        </w:rPr>
      </w:pPr>
      <w:r w:rsidRPr="00476142">
        <w:rPr>
          <w:rFonts w:eastAsia="標楷體" w:hint="eastAsia"/>
          <w:b/>
          <w:color w:val="FF0000"/>
          <w:sz w:val="28"/>
          <w:szCs w:val="28"/>
        </w:rPr>
        <w:t>Department of Education</w:t>
      </w:r>
      <w:r>
        <w:rPr>
          <w:rFonts w:eastAsia="標楷體" w:hint="eastAsia"/>
          <w:b/>
          <w:color w:val="FF0000"/>
          <w:sz w:val="28"/>
          <w:szCs w:val="28"/>
        </w:rPr>
        <w:t xml:space="preserve"> Proposal Exam Evaluation Form</w:t>
      </w:r>
    </w:p>
    <w:p w:rsidR="001E1417" w:rsidRPr="00425A43" w:rsidRDefault="001E1417" w:rsidP="00425A43">
      <w:pPr>
        <w:snapToGrid w:val="0"/>
        <w:spacing w:line="160" w:lineRule="atLeast"/>
        <w:rPr>
          <w:rFonts w:ascii="標楷體" w:eastAsia="標楷體" w:hint="eastAsia"/>
          <w:sz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2468"/>
        <w:gridCol w:w="409"/>
        <w:gridCol w:w="3018"/>
        <w:gridCol w:w="411"/>
        <w:gridCol w:w="3393"/>
      </w:tblGrid>
      <w:tr w:rsidR="00FC5010" w:rsidRPr="00907743" w:rsidTr="008753C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bookmarkStart w:id="1" w:name="_Hlk240620598"/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565317" w:rsidRDefault="00FC5010" w:rsidP="008753CA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FC5010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565317" w:rsidRDefault="00FC5010" w:rsidP="008753CA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565317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FC5010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565317" w:rsidRDefault="00FC5010" w:rsidP="008753CA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565317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FC5010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565317" w:rsidRDefault="00FC5010" w:rsidP="008753CA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10" w:rsidRPr="00907743" w:rsidRDefault="00FC5010" w:rsidP="008753C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010" w:rsidRPr="00907743" w:rsidRDefault="00FC5010" w:rsidP="008753CA">
            <w:pPr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  <w:bookmarkEnd w:id="1"/>
    </w:tbl>
    <w:p w:rsidR="001E1417" w:rsidRPr="00425A43" w:rsidRDefault="001E1417" w:rsidP="00425A43">
      <w:pPr>
        <w:snapToGrid w:val="0"/>
        <w:spacing w:line="160" w:lineRule="atLeast"/>
        <w:rPr>
          <w:rFonts w:ascii="標楷體" w:eastAsia="標楷體" w:hint="eastAsia"/>
          <w:sz w:val="10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30"/>
        <w:gridCol w:w="1072"/>
        <w:gridCol w:w="709"/>
        <w:gridCol w:w="250"/>
        <w:gridCol w:w="2891"/>
        <w:gridCol w:w="1697"/>
        <w:gridCol w:w="2631"/>
      </w:tblGrid>
      <w:tr w:rsidR="006F676F" w:rsidRPr="002D3EE6" w:rsidTr="00AF4C49">
        <w:tc>
          <w:tcPr>
            <w:tcW w:w="1419" w:type="pct"/>
            <w:gridSpan w:val="4"/>
            <w:shd w:val="clear" w:color="auto" w:fill="auto"/>
            <w:vAlign w:val="center"/>
          </w:tcPr>
          <w:p w:rsidR="00AF4C49" w:rsidRDefault="006F676F" w:rsidP="00AF4C49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/>
              </w:rPr>
              <w:t>學生姓名</w:t>
            </w:r>
          </w:p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/>
              </w:rPr>
              <w:t>Name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/>
              </w:rPr>
              <w:t>學號</w:t>
            </w:r>
            <w:r w:rsidRPr="002D3EE6">
              <w:rPr>
                <w:rFonts w:eastAsia="標楷體"/>
              </w:rPr>
              <w:t>St. No.</w:t>
            </w:r>
          </w:p>
        </w:tc>
        <w:tc>
          <w:tcPr>
            <w:tcW w:w="1305" w:type="pct"/>
            <w:shd w:val="clear" w:color="auto" w:fill="auto"/>
            <w:vAlign w:val="center"/>
          </w:tcPr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6F676F" w:rsidRPr="002D3EE6" w:rsidTr="00AF4C49">
        <w:tc>
          <w:tcPr>
            <w:tcW w:w="1419" w:type="pct"/>
            <w:gridSpan w:val="4"/>
            <w:shd w:val="clear" w:color="auto" w:fill="auto"/>
            <w:vAlign w:val="center"/>
          </w:tcPr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/>
              </w:rPr>
              <w:t>研究計畫題目</w:t>
            </w:r>
          </w:p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/>
              </w:rPr>
              <w:t>Thesis Topic</w:t>
            </w:r>
          </w:p>
        </w:tc>
        <w:tc>
          <w:tcPr>
            <w:tcW w:w="3581" w:type="pct"/>
            <w:gridSpan w:val="3"/>
            <w:shd w:val="clear" w:color="auto" w:fill="auto"/>
            <w:vAlign w:val="center"/>
          </w:tcPr>
          <w:p w:rsidR="006F676F" w:rsidRPr="002D3EE6" w:rsidRDefault="006F676F" w:rsidP="00AF4C4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6F676F" w:rsidRPr="002D3EE6" w:rsidTr="00AF4C49">
        <w:tc>
          <w:tcPr>
            <w:tcW w:w="1419" w:type="pct"/>
            <w:gridSpan w:val="4"/>
            <w:shd w:val="clear" w:color="auto" w:fill="auto"/>
            <w:vAlign w:val="center"/>
          </w:tcPr>
          <w:p w:rsidR="00AF4C49" w:rsidRDefault="006F676F" w:rsidP="00AF4C49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/>
              </w:rPr>
              <w:t>計畫口試日期</w:t>
            </w:r>
          </w:p>
          <w:p w:rsidR="006F676F" w:rsidRPr="002D3EE6" w:rsidRDefault="006F676F" w:rsidP="00AF4C4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/>
              </w:rPr>
              <w:t>Date</w:t>
            </w:r>
          </w:p>
        </w:tc>
        <w:tc>
          <w:tcPr>
            <w:tcW w:w="3581" w:type="pct"/>
            <w:gridSpan w:val="3"/>
            <w:shd w:val="clear" w:color="auto" w:fill="auto"/>
            <w:vAlign w:val="center"/>
          </w:tcPr>
          <w:p w:rsidR="006F676F" w:rsidRPr="002D3EE6" w:rsidRDefault="00AF4C49" w:rsidP="00AF4C49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</w:t>
            </w:r>
            <w:r w:rsidR="006F676F" w:rsidRPr="002D3EE6">
              <w:rPr>
                <w:rFonts w:eastAsia="標楷體" w:hint="eastAsia"/>
              </w:rPr>
              <w:t>年</w:t>
            </w:r>
            <w:r w:rsidR="006F676F" w:rsidRPr="002D3EE6">
              <w:rPr>
                <w:rFonts w:eastAsia="標楷體" w:hint="eastAsia"/>
              </w:rPr>
              <w:t xml:space="preserve">    </w:t>
            </w:r>
            <w:r w:rsidR="00425A43" w:rsidRPr="002D3EE6">
              <w:rPr>
                <w:rFonts w:eastAsia="標楷體" w:hint="eastAsia"/>
              </w:rPr>
              <w:t xml:space="preserve">  </w:t>
            </w:r>
            <w:r w:rsidR="006F676F" w:rsidRPr="002D3EE6">
              <w:rPr>
                <w:rFonts w:eastAsia="標楷體" w:hint="eastAsia"/>
              </w:rPr>
              <w:t xml:space="preserve"> </w:t>
            </w:r>
            <w:r w:rsidR="006F676F" w:rsidRPr="002D3EE6">
              <w:rPr>
                <w:rFonts w:eastAsia="標楷體" w:hint="eastAsia"/>
              </w:rPr>
              <w:t>月</w:t>
            </w:r>
            <w:r w:rsidR="006F676F" w:rsidRPr="002D3EE6">
              <w:rPr>
                <w:rFonts w:eastAsia="標楷體" w:hint="eastAsia"/>
              </w:rPr>
              <w:t xml:space="preserve"> </w:t>
            </w:r>
            <w:r w:rsidR="00425A43" w:rsidRPr="002D3EE6">
              <w:rPr>
                <w:rFonts w:eastAsia="標楷體" w:hint="eastAsia"/>
              </w:rPr>
              <w:t xml:space="preserve">  </w:t>
            </w:r>
            <w:r w:rsidR="006F676F" w:rsidRPr="002D3EE6">
              <w:rPr>
                <w:rFonts w:eastAsia="標楷體" w:hint="eastAsia"/>
              </w:rPr>
              <w:t xml:space="preserve">    </w:t>
            </w:r>
            <w:r w:rsidR="006F676F" w:rsidRPr="002D3EE6">
              <w:rPr>
                <w:rFonts w:eastAsia="標楷體" w:hint="eastAsia"/>
              </w:rPr>
              <w:t>日</w:t>
            </w:r>
          </w:p>
        </w:tc>
      </w:tr>
      <w:tr w:rsidR="006F676F" w:rsidRPr="002D3EE6" w:rsidTr="002D3EE6">
        <w:tc>
          <w:tcPr>
            <w:tcW w:w="1419" w:type="pct"/>
            <w:gridSpan w:val="4"/>
            <w:shd w:val="clear" w:color="auto" w:fill="auto"/>
            <w:vAlign w:val="center"/>
          </w:tcPr>
          <w:p w:rsidR="00425A43" w:rsidRPr="002D3EE6" w:rsidRDefault="006F676F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  <w:sz w:val="28"/>
              </w:rPr>
              <w:t>優點</w:t>
            </w:r>
          </w:p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>(</w:t>
            </w:r>
            <w:proofErr w:type="gramStart"/>
            <w:r w:rsidRPr="002D3EE6">
              <w:rPr>
                <w:rFonts w:eastAsia="標楷體" w:hint="eastAsia"/>
              </w:rPr>
              <w:t>請列點</w:t>
            </w:r>
            <w:proofErr w:type="gramEnd"/>
            <w:r w:rsidRPr="002D3EE6">
              <w:rPr>
                <w:rFonts w:eastAsia="標楷體" w:hint="eastAsia"/>
              </w:rPr>
              <w:t>具體陳述</w:t>
            </w:r>
            <w:r w:rsidRPr="002D3EE6">
              <w:rPr>
                <w:rFonts w:eastAsia="標楷體" w:hint="eastAsia"/>
              </w:rPr>
              <w:t>)</w:t>
            </w:r>
          </w:p>
          <w:p w:rsidR="006F676F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 w:hint="eastAsia"/>
              </w:rPr>
              <w:t xml:space="preserve">Good </w:t>
            </w:r>
            <w:r w:rsidR="00221B8A">
              <w:rPr>
                <w:rFonts w:eastAsia="標楷體" w:hint="eastAsia"/>
              </w:rPr>
              <w:t>P</w:t>
            </w:r>
            <w:r w:rsidRPr="002D3EE6">
              <w:rPr>
                <w:rFonts w:eastAsia="標楷體" w:hint="eastAsia"/>
              </w:rPr>
              <w:t>oints</w:t>
            </w:r>
          </w:p>
        </w:tc>
        <w:tc>
          <w:tcPr>
            <w:tcW w:w="3581" w:type="pct"/>
            <w:gridSpan w:val="3"/>
            <w:shd w:val="clear" w:color="auto" w:fill="auto"/>
            <w:vAlign w:val="center"/>
          </w:tcPr>
          <w:p w:rsidR="006F676F" w:rsidRPr="002D3EE6" w:rsidRDefault="006F676F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6F676F" w:rsidRPr="002D3EE6" w:rsidTr="002D3EE6">
        <w:tc>
          <w:tcPr>
            <w:tcW w:w="1419" w:type="pct"/>
            <w:gridSpan w:val="4"/>
            <w:shd w:val="clear" w:color="auto" w:fill="auto"/>
            <w:vAlign w:val="center"/>
          </w:tcPr>
          <w:p w:rsidR="00425A43" w:rsidRPr="002D3EE6" w:rsidRDefault="006F676F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  <w:sz w:val="28"/>
              </w:rPr>
            </w:pPr>
            <w:r w:rsidRPr="002D3EE6">
              <w:rPr>
                <w:rFonts w:eastAsia="標楷體" w:hint="eastAsia"/>
                <w:sz w:val="28"/>
              </w:rPr>
              <w:t>缺點</w:t>
            </w:r>
          </w:p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>(</w:t>
            </w:r>
            <w:proofErr w:type="gramStart"/>
            <w:r w:rsidRPr="002D3EE6">
              <w:rPr>
                <w:rFonts w:eastAsia="標楷體" w:hint="eastAsia"/>
              </w:rPr>
              <w:t>請列點</w:t>
            </w:r>
            <w:proofErr w:type="gramEnd"/>
            <w:r w:rsidRPr="002D3EE6">
              <w:rPr>
                <w:rFonts w:eastAsia="標楷體" w:hint="eastAsia"/>
              </w:rPr>
              <w:t>具體陳述</w:t>
            </w:r>
            <w:r w:rsidRPr="002D3EE6">
              <w:rPr>
                <w:rFonts w:eastAsia="標楷體" w:hint="eastAsia"/>
              </w:rPr>
              <w:t>)</w:t>
            </w:r>
          </w:p>
          <w:p w:rsidR="006F676F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 w:hint="eastAsia"/>
              </w:rPr>
              <w:t>W</w:t>
            </w:r>
            <w:r w:rsidR="006F676F" w:rsidRPr="002D3EE6">
              <w:rPr>
                <w:rFonts w:eastAsia="標楷體" w:hint="eastAsia"/>
              </w:rPr>
              <w:t>eak</w:t>
            </w:r>
            <w:r w:rsidRPr="002D3EE6">
              <w:rPr>
                <w:rFonts w:eastAsia="標楷體" w:hint="eastAsia"/>
              </w:rPr>
              <w:t xml:space="preserve"> </w:t>
            </w:r>
            <w:r w:rsidR="00221B8A">
              <w:rPr>
                <w:rFonts w:eastAsia="標楷體" w:hint="eastAsia"/>
              </w:rPr>
              <w:t>P</w:t>
            </w:r>
            <w:r w:rsidRPr="002D3EE6">
              <w:rPr>
                <w:rFonts w:eastAsia="標楷體" w:hint="eastAsia"/>
              </w:rPr>
              <w:t>oints</w:t>
            </w:r>
          </w:p>
        </w:tc>
        <w:tc>
          <w:tcPr>
            <w:tcW w:w="3581" w:type="pct"/>
            <w:gridSpan w:val="3"/>
            <w:shd w:val="clear" w:color="auto" w:fill="auto"/>
            <w:vAlign w:val="center"/>
          </w:tcPr>
          <w:p w:rsidR="006F676F" w:rsidRPr="002D3EE6" w:rsidRDefault="006F676F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 w:hint="eastAsia"/>
              </w:rPr>
            </w:pPr>
          </w:p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DB2495" w:rsidRPr="002D3EE6" w:rsidTr="002D3EE6">
        <w:tc>
          <w:tcPr>
            <w:tcW w:w="411" w:type="pct"/>
            <w:vMerge w:val="restart"/>
            <w:shd w:val="clear" w:color="auto" w:fill="auto"/>
            <w:vAlign w:val="center"/>
          </w:tcPr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>結果</w:t>
            </w:r>
          </w:p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 w:hint="eastAsia"/>
              </w:rPr>
              <w:t>Result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>通過</w:t>
            </w:r>
          </w:p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 w:hint="eastAsia"/>
              </w:rPr>
              <w:t>Pass</w:t>
            </w:r>
          </w:p>
        </w:tc>
        <w:tc>
          <w:tcPr>
            <w:tcW w:w="4056" w:type="pct"/>
            <w:gridSpan w:val="5"/>
            <w:shd w:val="clear" w:color="auto" w:fill="auto"/>
            <w:vAlign w:val="center"/>
          </w:tcPr>
          <w:p w:rsidR="00DB2495" w:rsidRPr="002D3EE6" w:rsidRDefault="00DB2495" w:rsidP="002D3EE6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/>
              </w:rPr>
            </w:pPr>
            <w:r w:rsidRPr="002D3EE6">
              <w:rPr>
                <w:rFonts w:ascii="標楷體" w:eastAsia="標楷體" w:hint="eastAsia"/>
              </w:rPr>
              <w:t>可依原計畫進行</w:t>
            </w:r>
          </w:p>
          <w:p w:rsidR="00425A43" w:rsidRPr="002D3EE6" w:rsidRDefault="00DB2495" w:rsidP="002D3EE6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/>
              </w:rPr>
            </w:pPr>
            <w:r w:rsidRPr="002D3EE6">
              <w:rPr>
                <w:rFonts w:ascii="標楷體" w:eastAsia="標楷體" w:hint="eastAsia"/>
              </w:rPr>
              <w:t>依下列建議修改後，可進行研究</w:t>
            </w:r>
          </w:p>
          <w:p w:rsidR="00DB2495" w:rsidRPr="002D3EE6" w:rsidRDefault="00DB2495" w:rsidP="002D3EE6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DB2495" w:rsidRPr="002D3EE6" w:rsidTr="002D3EE6">
        <w:tc>
          <w:tcPr>
            <w:tcW w:w="411" w:type="pct"/>
            <w:vMerge/>
            <w:shd w:val="clear" w:color="auto" w:fill="auto"/>
            <w:vAlign w:val="center"/>
          </w:tcPr>
          <w:p w:rsidR="00DB2495" w:rsidRPr="002D3EE6" w:rsidRDefault="00DB2495" w:rsidP="002D3EE6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32" w:type="pct"/>
            <w:shd w:val="clear" w:color="auto" w:fill="auto"/>
            <w:vAlign w:val="center"/>
          </w:tcPr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>不通過</w:t>
            </w:r>
          </w:p>
          <w:p w:rsidR="00DB2495" w:rsidRPr="002D3EE6" w:rsidRDefault="00DB2495" w:rsidP="002D3EE6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2D3EE6">
              <w:rPr>
                <w:rFonts w:eastAsia="標楷體" w:hint="eastAsia"/>
              </w:rPr>
              <w:t>Fail</w:t>
            </w:r>
          </w:p>
        </w:tc>
        <w:tc>
          <w:tcPr>
            <w:tcW w:w="4056" w:type="pct"/>
            <w:gridSpan w:val="5"/>
            <w:shd w:val="clear" w:color="auto" w:fill="auto"/>
            <w:vAlign w:val="center"/>
          </w:tcPr>
          <w:p w:rsidR="00DB2495" w:rsidRPr="002D3EE6" w:rsidRDefault="00DB2495" w:rsidP="002D3EE6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/>
              </w:rPr>
            </w:pPr>
            <w:r w:rsidRPr="002D3EE6">
              <w:rPr>
                <w:rFonts w:ascii="標楷體" w:eastAsia="標楷體" w:hint="eastAsia"/>
              </w:rPr>
              <w:t>計畫不妥，須重新擬訂</w:t>
            </w:r>
          </w:p>
          <w:p w:rsidR="00DB2495" w:rsidRPr="002D3EE6" w:rsidRDefault="00DB2495" w:rsidP="002D3EE6">
            <w:pPr>
              <w:numPr>
                <w:ilvl w:val="0"/>
                <w:numId w:val="1"/>
              </w:numPr>
              <w:spacing w:line="400" w:lineRule="exact"/>
              <w:rPr>
                <w:rFonts w:eastAsia="標楷體" w:hint="eastAsia"/>
              </w:rPr>
            </w:pPr>
            <w:r w:rsidRPr="002D3EE6">
              <w:rPr>
                <w:rFonts w:ascii="標楷體" w:eastAsia="標楷體" w:hint="eastAsia"/>
              </w:rPr>
              <w:t>研究題目不妥，須更改研究題目</w:t>
            </w:r>
          </w:p>
          <w:p w:rsidR="00DB2495" w:rsidRPr="002D3EE6" w:rsidRDefault="00DB2495" w:rsidP="002D3EE6">
            <w:pPr>
              <w:numPr>
                <w:ilvl w:val="0"/>
                <w:numId w:val="1"/>
              </w:numPr>
              <w:spacing w:line="400" w:lineRule="exact"/>
              <w:rPr>
                <w:rFonts w:eastAsia="標楷體" w:hint="eastAsia"/>
              </w:rPr>
            </w:pPr>
            <w:r w:rsidRPr="002D3EE6">
              <w:rPr>
                <w:rFonts w:ascii="標楷體" w:eastAsia="標楷體" w:hint="eastAsia"/>
              </w:rPr>
              <w:t>其他意見：</w:t>
            </w:r>
          </w:p>
          <w:p w:rsidR="00DB2495" w:rsidRPr="002D3EE6" w:rsidRDefault="00DB2495" w:rsidP="002D3EE6">
            <w:pPr>
              <w:spacing w:line="400" w:lineRule="exact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spacing w:line="400" w:lineRule="exact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spacing w:line="400" w:lineRule="exact"/>
              <w:rPr>
                <w:rFonts w:eastAsia="標楷體" w:hint="eastAsia"/>
              </w:rPr>
            </w:pPr>
          </w:p>
          <w:p w:rsidR="00425A43" w:rsidRPr="002D3EE6" w:rsidRDefault="00425A43" w:rsidP="002D3EE6">
            <w:pPr>
              <w:spacing w:line="400" w:lineRule="exact"/>
              <w:rPr>
                <w:rFonts w:eastAsia="標楷體"/>
              </w:rPr>
            </w:pPr>
          </w:p>
        </w:tc>
      </w:tr>
      <w:tr w:rsidR="00425A43" w:rsidRPr="002D3EE6" w:rsidTr="007A54E4">
        <w:trPr>
          <w:trHeight w:hRule="exact" w:val="1021"/>
        </w:trPr>
        <w:tc>
          <w:tcPr>
            <w:tcW w:w="1295" w:type="pct"/>
            <w:gridSpan w:val="3"/>
            <w:shd w:val="clear" w:color="auto" w:fill="auto"/>
            <w:vAlign w:val="center"/>
          </w:tcPr>
          <w:p w:rsidR="00425A43" w:rsidRPr="002D3EE6" w:rsidRDefault="00425A43" w:rsidP="002D3EE6">
            <w:pPr>
              <w:snapToGrid w:val="0"/>
              <w:spacing w:line="240" w:lineRule="atLeast"/>
              <w:jc w:val="distribute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>口試委員簽名</w:t>
            </w:r>
          </w:p>
          <w:p w:rsidR="00425A43" w:rsidRPr="002D3EE6" w:rsidRDefault="00425A43" w:rsidP="002D3EE6">
            <w:pPr>
              <w:snapToGrid w:val="0"/>
              <w:spacing w:line="240" w:lineRule="atLeast"/>
              <w:jc w:val="distribute"/>
              <w:rPr>
                <w:rFonts w:eastAsia="標楷體" w:hint="eastAsia"/>
              </w:rPr>
            </w:pPr>
            <w:r w:rsidRPr="002D3EE6">
              <w:rPr>
                <w:rFonts w:eastAsia="標楷體" w:hint="eastAsia"/>
              </w:rPr>
              <w:t xml:space="preserve">Committee </w:t>
            </w:r>
            <w:r w:rsidR="00221B8A">
              <w:rPr>
                <w:rFonts w:eastAsia="標楷體" w:hint="eastAsia"/>
              </w:rPr>
              <w:t>S</w:t>
            </w:r>
            <w:r w:rsidRPr="002D3EE6">
              <w:rPr>
                <w:rFonts w:eastAsia="標楷體" w:hint="eastAsia"/>
              </w:rPr>
              <w:t>ignature</w:t>
            </w:r>
          </w:p>
        </w:tc>
        <w:tc>
          <w:tcPr>
            <w:tcW w:w="3705" w:type="pct"/>
            <w:gridSpan w:val="4"/>
            <w:shd w:val="clear" w:color="auto" w:fill="auto"/>
          </w:tcPr>
          <w:p w:rsidR="007A54E4" w:rsidRDefault="007A54E4" w:rsidP="007A54E4">
            <w:pPr>
              <w:spacing w:line="0" w:lineRule="atLeast"/>
              <w:rPr>
                <w:rFonts w:eastAsia="標楷體"/>
                <w:color w:val="FF0000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※</w:t>
            </w:r>
            <w:r w:rsidRPr="008B1DC5">
              <w:rPr>
                <w:rFonts w:eastAsia="標楷體" w:hint="eastAsia"/>
                <w:color w:val="FF0000"/>
                <w:sz w:val="22"/>
              </w:rPr>
              <w:t>請勾選是否符合專業領域：</w:t>
            </w:r>
            <w:r w:rsidRPr="008B1DC5">
              <w:rPr>
                <w:rFonts w:ascii="標楷體" w:eastAsia="標楷體" w:hAnsi="標楷體" w:hint="eastAsia"/>
                <w:color w:val="FF0000"/>
                <w:sz w:val="22"/>
              </w:rPr>
              <w:t>□符合</w:t>
            </w:r>
            <w:r>
              <w:rPr>
                <w:rFonts w:ascii="標楷體" w:eastAsia="標楷體" w:hAnsi="標楷體" w:hint="eastAsia"/>
                <w:color w:val="FF0000"/>
                <w:sz w:val="22"/>
              </w:rPr>
              <w:t xml:space="preserve">  </w:t>
            </w:r>
            <w:r w:rsidRPr="008B1DC5">
              <w:rPr>
                <w:rFonts w:ascii="標楷體" w:eastAsia="標楷體" w:hAnsi="標楷體" w:hint="eastAsia"/>
                <w:color w:val="FF0000"/>
                <w:sz w:val="22"/>
              </w:rPr>
              <w:t xml:space="preserve"> □不符合</w:t>
            </w:r>
            <w:r w:rsidRPr="008B1DC5">
              <w:rPr>
                <w:rFonts w:eastAsia="標楷體" w:hint="eastAsia"/>
                <w:color w:val="FF0000"/>
                <w:sz w:val="22"/>
              </w:rPr>
              <w:t>。</w:t>
            </w:r>
          </w:p>
          <w:p w:rsidR="00425A43" w:rsidRPr="007A54E4" w:rsidRDefault="00425A43" w:rsidP="002D3EE6">
            <w:pPr>
              <w:spacing w:line="400" w:lineRule="exact"/>
              <w:ind w:left="240"/>
              <w:rPr>
                <w:rFonts w:ascii="標楷體" w:eastAsia="標楷體" w:hint="eastAsia"/>
              </w:rPr>
            </w:pPr>
          </w:p>
        </w:tc>
      </w:tr>
    </w:tbl>
    <w:p w:rsidR="005B6F30" w:rsidRPr="00AF4C49" w:rsidRDefault="005B6F30" w:rsidP="00AF4C49">
      <w:pPr>
        <w:snapToGrid w:val="0"/>
        <w:spacing w:line="160" w:lineRule="atLeast"/>
        <w:rPr>
          <w:rFonts w:hint="eastAsia"/>
          <w:sz w:val="16"/>
        </w:rPr>
      </w:pPr>
    </w:p>
    <w:sectPr w:rsidR="005B6F30" w:rsidRPr="00AF4C49" w:rsidSect="007A54E4">
      <w:headerReference w:type="default" r:id="rId7"/>
      <w:footerReference w:type="default" r:id="rId8"/>
      <w:pgSz w:w="11906" w:h="16838" w:code="9"/>
      <w:pgMar w:top="680" w:right="1021" w:bottom="680" w:left="1021" w:header="567" w:footer="284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BF2" w:rsidRDefault="00E52BF2">
      <w:r>
        <w:separator/>
      </w:r>
    </w:p>
  </w:endnote>
  <w:endnote w:type="continuationSeparator" w:id="0">
    <w:p w:rsidR="00E52BF2" w:rsidRDefault="00E5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D1F" w:rsidRPr="00221B8A" w:rsidRDefault="003F1D1F">
    <w:pPr>
      <w:pStyle w:val="a4"/>
      <w:jc w:val="center"/>
      <w:rPr>
        <w:sz w:val="16"/>
      </w:rPr>
    </w:pPr>
    <w:r w:rsidRPr="00221B8A">
      <w:rPr>
        <w:sz w:val="16"/>
      </w:rPr>
      <w:t>【</w:t>
    </w:r>
    <w:r w:rsidR="004604B7" w:rsidRPr="00221B8A">
      <w:rPr>
        <w:sz w:val="16"/>
      </w:rPr>
      <w:t>20103-</w:t>
    </w:r>
    <w:r w:rsidR="00425A43" w:rsidRPr="00221B8A">
      <w:rPr>
        <w:rFonts w:hint="eastAsia"/>
        <w:sz w:val="16"/>
      </w:rPr>
      <w:t>C4-3</w:t>
    </w:r>
    <w:r w:rsidRPr="00221B8A">
      <w:rPr>
        <w:sz w:val="16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BF2" w:rsidRDefault="00E52BF2">
      <w:r>
        <w:separator/>
      </w:r>
    </w:p>
  </w:footnote>
  <w:footnote w:type="continuationSeparator" w:id="0">
    <w:p w:rsidR="00E52BF2" w:rsidRDefault="00E52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D1F" w:rsidRDefault="007A54E4">
    <w:pPr>
      <w:pStyle w:val="a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7.15pt;height:42.85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00840AE4"/>
    <w:lvl w:ilvl="0">
      <w:numFmt w:val="decimal"/>
      <w:lvlText w:val="*"/>
      <w:lvlJc w:val="left"/>
    </w:lvl>
  </w:abstractNum>
  <w:abstractNum w:abstractNumId="1" w15:restartNumberingAfterBreak="0">
    <w:nsid w:val="1F5C4A1B"/>
    <w:multiLevelType w:val="hybridMultilevel"/>
    <w:tmpl w:val="C5A49D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D56885"/>
    <w:multiLevelType w:val="hybridMultilevel"/>
    <w:tmpl w:val="C5A49D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5BB28E8"/>
    <w:multiLevelType w:val="hybridMultilevel"/>
    <w:tmpl w:val="D5F23022"/>
    <w:lvl w:ilvl="0" w:tplc="19205846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056850"/>
    <w:multiLevelType w:val="hybridMultilevel"/>
    <w:tmpl w:val="086A2988"/>
    <w:lvl w:ilvl="0" w:tplc="19205846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551D51"/>
    <w:multiLevelType w:val="hybridMultilevel"/>
    <w:tmpl w:val="B33A33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27260A"/>
    <w:multiLevelType w:val="hybridMultilevel"/>
    <w:tmpl w:val="E9C254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240" w:hanging="240"/>
        </w:pPr>
        <w:rPr>
          <w:rFonts w:ascii="新細明體" w:eastAsia="新細明體" w:hint="eastAsia"/>
          <w:b w:val="0"/>
          <w:i w:val="0"/>
          <w:sz w:val="24"/>
          <w:u w:val="none"/>
        </w:rPr>
      </w:lvl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77DE"/>
    <w:rsid w:val="00057457"/>
    <w:rsid w:val="00094F85"/>
    <w:rsid w:val="00163353"/>
    <w:rsid w:val="001750BB"/>
    <w:rsid w:val="001D1584"/>
    <w:rsid w:val="001D289F"/>
    <w:rsid w:val="001E1417"/>
    <w:rsid w:val="00221B8A"/>
    <w:rsid w:val="00232CCE"/>
    <w:rsid w:val="002D3EE6"/>
    <w:rsid w:val="00303045"/>
    <w:rsid w:val="00334918"/>
    <w:rsid w:val="00340BC9"/>
    <w:rsid w:val="00356080"/>
    <w:rsid w:val="00364531"/>
    <w:rsid w:val="003D4B41"/>
    <w:rsid w:val="003F1D1F"/>
    <w:rsid w:val="00401F2D"/>
    <w:rsid w:val="00425A43"/>
    <w:rsid w:val="004604B7"/>
    <w:rsid w:val="004D380A"/>
    <w:rsid w:val="004D4BC1"/>
    <w:rsid w:val="00526254"/>
    <w:rsid w:val="005443EE"/>
    <w:rsid w:val="00556CF2"/>
    <w:rsid w:val="00582493"/>
    <w:rsid w:val="005B6F30"/>
    <w:rsid w:val="0065478E"/>
    <w:rsid w:val="006802C9"/>
    <w:rsid w:val="006A1653"/>
    <w:rsid w:val="006F676F"/>
    <w:rsid w:val="007A3819"/>
    <w:rsid w:val="007A54E4"/>
    <w:rsid w:val="00820B68"/>
    <w:rsid w:val="00823D37"/>
    <w:rsid w:val="00944302"/>
    <w:rsid w:val="00952D19"/>
    <w:rsid w:val="009753E2"/>
    <w:rsid w:val="00A11E8D"/>
    <w:rsid w:val="00A26337"/>
    <w:rsid w:val="00A32D6D"/>
    <w:rsid w:val="00A56C56"/>
    <w:rsid w:val="00A705BB"/>
    <w:rsid w:val="00AF4C49"/>
    <w:rsid w:val="00B23636"/>
    <w:rsid w:val="00B31748"/>
    <w:rsid w:val="00B376E0"/>
    <w:rsid w:val="00B66F58"/>
    <w:rsid w:val="00B75A9D"/>
    <w:rsid w:val="00BD333F"/>
    <w:rsid w:val="00C4444D"/>
    <w:rsid w:val="00C75CF7"/>
    <w:rsid w:val="00CB0AA2"/>
    <w:rsid w:val="00CC77B0"/>
    <w:rsid w:val="00DB2495"/>
    <w:rsid w:val="00E52BF2"/>
    <w:rsid w:val="00EC1A14"/>
    <w:rsid w:val="00EC512B"/>
    <w:rsid w:val="00EE2D09"/>
    <w:rsid w:val="00F05F18"/>
    <w:rsid w:val="00F50E9A"/>
    <w:rsid w:val="00F677DE"/>
    <w:rsid w:val="00FC5010"/>
    <w:rsid w:val="00FD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7CD489"/>
  <w15:chartTrackingRefBased/>
  <w15:docId w15:val="{58E17F3E-2886-4A2A-95FB-056B818D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5">
    <w:name w:val="Table Grid"/>
    <w:basedOn w:val="a1"/>
    <w:rsid w:val="00A2633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6F6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914;&#20462;&#37096;&#35506;&#31243;\&#30889;&#22763;&#29677;\&#30740;&#31350;&#35336;&#30059;\&#35336;&#30059;&#32771;&#35430;&#35413;&#37969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計畫考試評鑑表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計畫口試評鑑表</dc:title>
  <dc:subject/>
  <dc:creator>user</dc:creator>
  <cp:keywords/>
  <cp:lastModifiedBy>user</cp:lastModifiedBy>
  <cp:revision>2</cp:revision>
  <cp:lastPrinted>2004-08-23T03:18:00Z</cp:lastPrinted>
  <dcterms:created xsi:type="dcterms:W3CDTF">2026-09-18T03:02:00Z</dcterms:created>
  <dcterms:modified xsi:type="dcterms:W3CDTF">2026-09-18T03:02:00Z</dcterms:modified>
</cp:coreProperties>
</file>